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D8F" w:rsidRDefault="00514D8F">
      <w:r w:rsidRPr="00BC4B0F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0.75pt;height:759pt;visibility:visible">
            <v:imagedata r:id="rId4" o:title="" cropbottom="4544f" cropleft="5814f" cropright="6483f"/>
          </v:shape>
        </w:pict>
      </w:r>
    </w:p>
    <w:p w:rsidR="00514D8F" w:rsidRDefault="00514D8F">
      <w:r w:rsidRPr="00BC4B0F">
        <w:rPr>
          <w:noProof/>
          <w:lang w:val="ru-RU" w:eastAsia="ru-RU"/>
        </w:rPr>
        <w:pict>
          <v:shape id="Рисунок 2" o:spid="_x0000_i1026" type="#_x0000_t75" style="width:482.25pt;height:698.25pt;visibility:visible">
            <v:imagedata r:id="rId5" o:title="" croptop="3557f" cropbottom="6384f" cropleft="7240f" cropright="4846f"/>
          </v:shape>
        </w:pict>
      </w:r>
    </w:p>
    <w:p w:rsidR="00514D8F" w:rsidRDefault="00514D8F"/>
    <w:p w:rsidR="00514D8F" w:rsidRDefault="00514D8F"/>
    <w:p w:rsidR="00514D8F" w:rsidRDefault="00514D8F">
      <w:r w:rsidRPr="00BC4B0F">
        <w:rPr>
          <w:noProof/>
          <w:lang w:val="ru-RU" w:eastAsia="ru-RU"/>
        </w:rPr>
        <w:pict>
          <v:shape id="Рисунок 3" o:spid="_x0000_i1027" type="#_x0000_t75" style="width:501pt;height:207pt;visibility:visible">
            <v:imagedata r:id="rId6" o:title="" croptop="3704f" cropbottom="45155f" cropleft="8465f" cropright="3623f"/>
          </v:shape>
        </w:pict>
      </w:r>
    </w:p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>
      <w:r w:rsidRPr="00BC4B0F">
        <w:rPr>
          <w:noProof/>
          <w:lang w:val="ru-RU" w:eastAsia="ru-RU"/>
        </w:rPr>
        <w:pict>
          <v:shape id="Рисунок 4" o:spid="_x0000_i1028" type="#_x0000_t75" style="width:485.25pt;height:618pt;visibility:visible">
            <v:imagedata r:id="rId7" o:title="" croptop="3556f" cropbottom="12398f" cropleft="6934f" cropright="5052f"/>
          </v:shape>
        </w:pict>
      </w:r>
    </w:p>
    <w:p w:rsidR="00514D8F" w:rsidRDefault="00514D8F"/>
    <w:p w:rsidR="00514D8F" w:rsidRDefault="00514D8F"/>
    <w:p w:rsidR="00514D8F" w:rsidRDefault="00514D8F"/>
    <w:p w:rsidR="00514D8F" w:rsidRDefault="00514D8F"/>
    <w:p w:rsidR="00514D8F" w:rsidRDefault="00514D8F"/>
    <w:p w:rsidR="00514D8F" w:rsidRDefault="00514D8F">
      <w:r w:rsidRPr="00BC4B0F">
        <w:rPr>
          <w:noProof/>
          <w:lang w:val="ru-RU" w:eastAsia="ru-RU"/>
        </w:rPr>
        <w:pict>
          <v:shape id="Рисунок 5" o:spid="_x0000_i1029" type="#_x0000_t75" style="width:480.75pt;height:443.25pt;visibility:visible">
            <v:imagedata r:id="rId8" o:title="" croptop="3184f" cropbottom="26255f" cropleft="7446f" cropright="4236f"/>
          </v:shape>
        </w:pict>
      </w:r>
      <w:bookmarkStart w:id="0" w:name="_GoBack"/>
      <w:bookmarkEnd w:id="0"/>
    </w:p>
    <w:sectPr w:rsidR="00514D8F" w:rsidSect="00DA5D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5754"/>
    <w:rsid w:val="000E059B"/>
    <w:rsid w:val="00112C8F"/>
    <w:rsid w:val="001A5754"/>
    <w:rsid w:val="00514D8F"/>
    <w:rsid w:val="007664FD"/>
    <w:rsid w:val="00BC4B0F"/>
    <w:rsid w:val="00DA5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D92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5</Words>
  <Characters>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Заболотна Юлія Олександрівна</dc:creator>
  <cp:keywords/>
  <dc:description/>
  <cp:lastModifiedBy>Piskunova</cp:lastModifiedBy>
  <cp:revision>2</cp:revision>
  <dcterms:created xsi:type="dcterms:W3CDTF">2018-12-11T12:33:00Z</dcterms:created>
  <dcterms:modified xsi:type="dcterms:W3CDTF">2018-12-11T12:33:00Z</dcterms:modified>
</cp:coreProperties>
</file>