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19" w:rsidRDefault="00C35719">
      <w:pPr>
        <w:rPr>
          <w:lang w:val="en-US"/>
        </w:rPr>
      </w:pPr>
      <w:r w:rsidRPr="00CE0CE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5.5pt;height:701.25pt;visibility:visible">
            <v:imagedata r:id="rId4" o:title="" croptop="1527f" cropbottom="6499f" cropleft="8204f" cropright="4708f"/>
          </v:shape>
        </w:pict>
      </w:r>
    </w:p>
    <w:p w:rsidR="00C35719" w:rsidRDefault="00C35719">
      <w:pPr>
        <w:rPr>
          <w:lang w:val="en-US"/>
        </w:rPr>
      </w:pPr>
    </w:p>
    <w:p w:rsidR="00C35719" w:rsidRDefault="00C35719">
      <w:pPr>
        <w:rPr>
          <w:lang w:val="en-US"/>
        </w:rPr>
      </w:pPr>
      <w:r w:rsidRPr="00CE0CE6">
        <w:rPr>
          <w:noProof/>
        </w:rPr>
        <w:pict>
          <v:shape id="Рисунок 2" o:spid="_x0000_i1026" type="#_x0000_t75" style="width:485.25pt;height:251.25pt;visibility:visible">
            <v:imagedata r:id="rId5" o:title="" croptop="3670f" cropbottom="41550f" cropleft="7573f" cropright="5469f" grayscale="t"/>
          </v:shape>
        </w:pict>
      </w:r>
    </w:p>
    <w:p w:rsidR="00C35719" w:rsidRDefault="00C35719">
      <w:pPr>
        <w:rPr>
          <w:lang w:val="en-US"/>
        </w:rPr>
      </w:pPr>
      <w:r>
        <w:rPr>
          <w:lang w:val="en-US"/>
        </w:rPr>
        <w:br w:type="page"/>
      </w:r>
    </w:p>
    <w:p w:rsidR="00C35719" w:rsidRDefault="00C35719" w:rsidP="0071460A">
      <w:pPr>
        <w:ind w:hanging="993"/>
        <w:rPr>
          <w:noProof/>
          <w:lang w:val="en-US"/>
        </w:rPr>
      </w:pPr>
    </w:p>
    <w:p w:rsidR="00C35719" w:rsidRDefault="00C35719">
      <w:r w:rsidRPr="00CE0CE6">
        <w:rPr>
          <w:noProof/>
        </w:rPr>
        <w:pict>
          <v:shape id="Рисунок 5" o:spid="_x0000_i1027" type="#_x0000_t75" style="width:526.5pt;height:686.25pt;visibility:visible">
            <v:imagedata r:id="rId6" o:title="" croptop="3285f" cropbottom="1759f" cropright="1786f"/>
          </v:shape>
        </w:pict>
      </w:r>
    </w:p>
    <w:p w:rsidR="00C35719" w:rsidRDefault="00C35719"/>
    <w:p w:rsidR="00C35719" w:rsidRDefault="00C35719"/>
    <w:p w:rsidR="00C35719" w:rsidRDefault="00C35719"/>
    <w:p w:rsidR="00C35719" w:rsidRPr="00326B96" w:rsidRDefault="00C35719">
      <w:bookmarkStart w:id="0" w:name="_GoBack"/>
      <w:r w:rsidRPr="00CE0CE6">
        <w:rPr>
          <w:noProof/>
        </w:rPr>
        <w:pict>
          <v:shape id="Рисунок 6" o:spid="_x0000_i1028" type="#_x0000_t75" style="width:428.25pt;height:786pt;visibility:visible">
            <v:imagedata r:id="rId7" o:title="" croptop="1399f" cropleft="2504f" cropright="15325f"/>
          </v:shape>
        </w:pict>
      </w:r>
      <w:bookmarkEnd w:id="0"/>
    </w:p>
    <w:sectPr w:rsidR="00C35719" w:rsidRPr="00326B96" w:rsidSect="00326B96">
      <w:pgSz w:w="11906" w:h="16838"/>
      <w:pgMar w:top="1134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3D20"/>
    <w:rsid w:val="001D62F0"/>
    <w:rsid w:val="002C6E3A"/>
    <w:rsid w:val="00326B96"/>
    <w:rsid w:val="004E29FD"/>
    <w:rsid w:val="005740A9"/>
    <w:rsid w:val="0071460A"/>
    <w:rsid w:val="008738E9"/>
    <w:rsid w:val="00A73D20"/>
    <w:rsid w:val="00C35719"/>
    <w:rsid w:val="00CE0CE6"/>
    <w:rsid w:val="00E21551"/>
    <w:rsid w:val="00E55704"/>
    <w:rsid w:val="00F72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082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73D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3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68</TotalTime>
  <Pages>4</Pages>
  <Words>2</Words>
  <Characters>13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Грищенко Олена</dc:creator>
  <cp:keywords/>
  <dc:description/>
  <cp:lastModifiedBy>Piskunova</cp:lastModifiedBy>
  <cp:revision>6</cp:revision>
  <cp:lastPrinted>2017-06-06T12:45:00Z</cp:lastPrinted>
  <dcterms:created xsi:type="dcterms:W3CDTF">2017-06-06T12:07:00Z</dcterms:created>
  <dcterms:modified xsi:type="dcterms:W3CDTF">2017-07-11T11:50:00Z</dcterms:modified>
</cp:coreProperties>
</file>